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6E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重庆财经学院差旅费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报销单</w:t>
      </w:r>
    </w:p>
    <w:p w14:paraId="18553661">
      <w:pPr>
        <w:jc w:val="center"/>
        <w:rPr>
          <w:rFonts w:hint="default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                                                      附件    张</w:t>
      </w:r>
    </w:p>
    <w:tbl>
      <w:tblPr>
        <w:tblStyle w:val="3"/>
        <w:tblW w:w="99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1536"/>
        <w:gridCol w:w="1756"/>
        <w:gridCol w:w="584"/>
        <w:gridCol w:w="1172"/>
        <w:gridCol w:w="279"/>
        <w:gridCol w:w="1400"/>
        <w:gridCol w:w="1471"/>
      </w:tblGrid>
      <w:tr w14:paraId="0AB79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填报部门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0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报销人员</w:t>
            </w: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D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1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填报日期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B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1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8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出差事由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9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22A0A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058F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4BAF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261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6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出差天数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B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A90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3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车船费及机票费（元）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住宿费（元）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伙食补助（元）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E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其他补助（元）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会务费等其他项目（元）</w:t>
            </w:r>
          </w:p>
        </w:tc>
      </w:tr>
      <w:tr w14:paraId="09326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5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C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3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B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4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6F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12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A5E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小写：¥</w:t>
            </w:r>
          </w:p>
        </w:tc>
      </w:tr>
      <w:tr w14:paraId="3386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09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2C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大写：万仟佰拾元角分</w:t>
            </w:r>
          </w:p>
        </w:tc>
      </w:tr>
      <w:tr w14:paraId="1EB60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F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收款人1账户信息（个人类）</w:t>
            </w:r>
          </w:p>
        </w:tc>
        <w:tc>
          <w:tcPr>
            <w:tcW w:w="37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492B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户名：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5824">
            <w:pPr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收款金额：</w:t>
            </w:r>
          </w:p>
        </w:tc>
      </w:tr>
      <w:tr w14:paraId="49E9A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32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BB8E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银行卡号：</w:t>
            </w:r>
          </w:p>
        </w:tc>
      </w:tr>
      <w:tr w14:paraId="3B5BF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2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DFED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银行名称：</w:t>
            </w:r>
          </w:p>
        </w:tc>
      </w:tr>
      <w:tr w14:paraId="6E74C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5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收款人2账户信息（对公类）</w:t>
            </w:r>
          </w:p>
        </w:tc>
        <w:tc>
          <w:tcPr>
            <w:tcW w:w="5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765E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单位名称：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85AF">
            <w:pPr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收款金额：</w:t>
            </w:r>
          </w:p>
        </w:tc>
      </w:tr>
      <w:tr w14:paraId="2DA7C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1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61CE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单位账户：</w:t>
            </w:r>
          </w:p>
        </w:tc>
      </w:tr>
      <w:tr w14:paraId="1EC8F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F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5D70F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开户行信息：</w:t>
            </w:r>
          </w:p>
        </w:tc>
      </w:tr>
      <w:tr w14:paraId="6CF55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A6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审批签字栏：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E76C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部门/学院负责人：</w:t>
            </w:r>
          </w:p>
        </w:tc>
      </w:tr>
      <w:tr w14:paraId="4150C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2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60C8D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业务分管校长：</w:t>
            </w:r>
          </w:p>
        </w:tc>
      </w:tr>
      <w:tr w14:paraId="55AC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32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6938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会计：</w:t>
            </w:r>
          </w:p>
        </w:tc>
      </w:tr>
      <w:tr w14:paraId="2398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D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9FD62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财务负责人：</w:t>
            </w:r>
          </w:p>
        </w:tc>
      </w:tr>
      <w:tr w14:paraId="5127D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00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AE2D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财务分管校长：</w:t>
            </w:r>
          </w:p>
        </w:tc>
      </w:tr>
      <w:tr w14:paraId="24027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1D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6D3FA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校长：</w:t>
            </w:r>
          </w:p>
        </w:tc>
      </w:tr>
    </w:tbl>
    <w:p w14:paraId="629539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30F04"/>
    <w:rsid w:val="08530F04"/>
    <w:rsid w:val="295A1A0A"/>
    <w:rsid w:val="50295417"/>
    <w:rsid w:val="5220070B"/>
    <w:rsid w:val="7C21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download\631cf358-dda0-417a-944e-a1145fdbe498\&#24046;&#26053;&#36153;&#25253;&#38144;&#21333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差旅费报销单.docx</Template>
  <Pages>1</Pages>
  <Words>187</Words>
  <Characters>187</Characters>
  <Lines>0</Lines>
  <Paragraphs>0</Paragraphs>
  <TotalTime>0</TotalTime>
  <ScaleCrop>false</ScaleCrop>
  <LinksUpToDate>false</LinksUpToDate>
  <CharactersWithSpaces>253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2026-04-16T03:30:00Z</dcterms:created>
  <dc:creator>风有点大</dc:creator>
  <cp:lastModifiedBy>风有点大</cp:lastModifiedBy>
  <dcterms:modified xsi:type="dcterms:W3CDTF">2026-05-21T08:48:08Z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DC539E26BC3645D5A11D1488818D9636_11</vt:lpwstr>
  </property>
  <property fmtid="{D5CDD505-2E9C-101B-9397-08002B2CF9AE}" pid="4" name="KSOTemplateUUID">
    <vt:lpwstr>v1.0_mb_CU/swu+XjI8n/+C8bpinUA==</vt:lpwstr>
  </property>
  <property fmtid="{D5CDD505-2E9C-101B-9397-08002B2CF9AE}" pid="5" name="KSOTemplateDocerSaveRecord">
    <vt:lpwstr>eyJoZGlkIjoiODQ2OWFjZDYwMGIwY2Y1YjQwMDlkN2M0N2IzYTBjYTkiLCJ1c2VySWQiOiI1NTA1OTcyMTQifQ==</vt:lpwstr>
  </property>
</Properties>
</file>